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W w:w="10627" w:type="dxa"/>
        <w:tblInd w:w="633" w:type="dxa"/>
        <w:tblLook w:val="04A0" w:firstRow="1" w:lastRow="0" w:firstColumn="1" w:lastColumn="0" w:noHBand="0" w:noVBand="1"/>
      </w:tblPr>
      <w:tblGrid>
        <w:gridCol w:w="1555"/>
        <w:gridCol w:w="5366"/>
        <w:gridCol w:w="3706"/>
      </w:tblGrid>
      <w:tr w:rsidR="00D603F2" w:rsidTr="0047607A">
        <w:trPr>
          <w:trHeight w:val="612"/>
        </w:trPr>
        <w:tc>
          <w:tcPr>
            <w:tcW w:w="10627" w:type="dxa"/>
            <w:gridSpan w:val="3"/>
          </w:tcPr>
          <w:p w:rsidR="00D603F2" w:rsidRPr="005F7AC0" w:rsidRDefault="005F7AC0" w:rsidP="00CD33E8">
            <w:pPr>
              <w:jc w:val="center"/>
              <w:rPr>
                <w:b/>
              </w:rPr>
            </w:pPr>
            <w:r w:rsidRPr="009822E7">
              <w:rPr>
                <w:b/>
                <w:color w:val="538135" w:themeColor="accent6" w:themeShade="BF"/>
                <w:sz w:val="40"/>
              </w:rPr>
              <w:t xml:space="preserve">Workdays for </w:t>
            </w:r>
            <w:r w:rsidR="00F81D0B">
              <w:rPr>
                <w:b/>
                <w:color w:val="538135" w:themeColor="accent6" w:themeShade="BF"/>
                <w:sz w:val="40"/>
              </w:rPr>
              <w:t>May – July 2024</w:t>
            </w:r>
          </w:p>
        </w:tc>
      </w:tr>
      <w:tr w:rsidR="00422E51" w:rsidTr="0047607A">
        <w:trPr>
          <w:trHeight w:val="1002"/>
        </w:trPr>
        <w:tc>
          <w:tcPr>
            <w:tcW w:w="10627" w:type="dxa"/>
            <w:gridSpan w:val="3"/>
          </w:tcPr>
          <w:p w:rsidR="00422E51" w:rsidRPr="005F7AC0" w:rsidRDefault="00422E51" w:rsidP="009822E7">
            <w:pPr>
              <w:autoSpaceDE w:val="0"/>
              <w:autoSpaceDN w:val="0"/>
              <w:adjustRightInd w:val="0"/>
              <w:jc w:val="center"/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</w:pPr>
            <w:r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Volunteer work days are held on a Thursday</w:t>
            </w:r>
            <w:r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from</w:t>
            </w:r>
            <w:r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10am</w:t>
            </w:r>
            <w:r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-12pm</w:t>
            </w:r>
            <w:r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. Work task</w:t>
            </w:r>
            <w:r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s may change due to priorities,</w:t>
            </w:r>
            <w:r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weather condit</w:t>
            </w:r>
            <w:r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ions and restrictions. M</w:t>
            </w:r>
            <w:r w:rsidRPr="005F7AC0"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>eeting points will not change unless otherwise informed.</w:t>
            </w:r>
            <w:r>
              <w:rPr>
                <w:rFonts w:ascii="Arial" w:hAnsi="Arial" w:cs="Arial"/>
                <w:color w:val="538135" w:themeColor="accent6" w:themeShade="BF"/>
                <w:sz w:val="25"/>
                <w:szCs w:val="25"/>
              </w:rPr>
              <w:t xml:space="preserve"> Please bring gloves, sensible outdoor clothing/footwear.</w:t>
            </w:r>
          </w:p>
          <w:p w:rsidR="00422E51" w:rsidRDefault="00422E51"/>
        </w:tc>
      </w:tr>
      <w:tr w:rsidR="00D603F2" w:rsidTr="0047607A">
        <w:trPr>
          <w:trHeight w:val="489"/>
        </w:trPr>
        <w:tc>
          <w:tcPr>
            <w:tcW w:w="1555" w:type="dxa"/>
          </w:tcPr>
          <w:p w:rsidR="00D603F2" w:rsidRPr="009822E7" w:rsidRDefault="005F7AC0" w:rsidP="005F7AC0">
            <w:pPr>
              <w:jc w:val="center"/>
              <w:rPr>
                <w:b/>
                <w:sz w:val="28"/>
              </w:rPr>
            </w:pPr>
            <w:r w:rsidRPr="009822E7">
              <w:rPr>
                <w:b/>
                <w:sz w:val="28"/>
              </w:rPr>
              <w:t>Date</w:t>
            </w:r>
          </w:p>
        </w:tc>
        <w:tc>
          <w:tcPr>
            <w:tcW w:w="5366" w:type="dxa"/>
          </w:tcPr>
          <w:p w:rsidR="00D603F2" w:rsidRPr="009822E7" w:rsidRDefault="005F7AC0" w:rsidP="005F7AC0">
            <w:pPr>
              <w:jc w:val="center"/>
              <w:rPr>
                <w:b/>
                <w:sz w:val="28"/>
              </w:rPr>
            </w:pPr>
            <w:r w:rsidRPr="009822E7">
              <w:rPr>
                <w:b/>
                <w:sz w:val="28"/>
              </w:rPr>
              <w:t>Task</w:t>
            </w:r>
          </w:p>
        </w:tc>
        <w:tc>
          <w:tcPr>
            <w:tcW w:w="3706" w:type="dxa"/>
          </w:tcPr>
          <w:p w:rsidR="00D603F2" w:rsidRPr="009822E7" w:rsidRDefault="005F7AC0" w:rsidP="005F7AC0">
            <w:pPr>
              <w:jc w:val="center"/>
              <w:rPr>
                <w:b/>
                <w:sz w:val="28"/>
              </w:rPr>
            </w:pPr>
            <w:r w:rsidRPr="009822E7">
              <w:rPr>
                <w:b/>
                <w:sz w:val="28"/>
              </w:rPr>
              <w:t>Meeting Point</w:t>
            </w:r>
          </w:p>
        </w:tc>
      </w:tr>
      <w:tr w:rsidR="00D603F2" w:rsidTr="0047607A">
        <w:trPr>
          <w:trHeight w:val="489"/>
        </w:trPr>
        <w:tc>
          <w:tcPr>
            <w:tcW w:w="1555" w:type="dxa"/>
          </w:tcPr>
          <w:p w:rsidR="00D603F2" w:rsidRPr="001D0ED7" w:rsidRDefault="00C9536F" w:rsidP="009567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02.05.2024</w:t>
            </w:r>
          </w:p>
        </w:tc>
        <w:tc>
          <w:tcPr>
            <w:tcW w:w="5366" w:type="dxa"/>
          </w:tcPr>
          <w:p w:rsidR="00D603F2" w:rsidRPr="001D0ED7" w:rsidRDefault="00885F8F" w:rsidP="009567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Sign installation at small meadow by Community Centre </w:t>
            </w:r>
            <w:r w:rsidR="00EA644C" w:rsidRPr="00EA644C">
              <w:rPr>
                <w:b/>
                <w:sz w:val="24"/>
              </w:rPr>
              <w:t>and litter pick</w:t>
            </w:r>
            <w:r w:rsidR="00EA644C">
              <w:rPr>
                <w:b/>
                <w:sz w:val="24"/>
              </w:rPr>
              <w:t xml:space="preserve"> </w:t>
            </w:r>
          </w:p>
        </w:tc>
        <w:tc>
          <w:tcPr>
            <w:tcW w:w="3706" w:type="dxa"/>
          </w:tcPr>
          <w:p w:rsidR="00D603F2" w:rsidRPr="001D0ED7" w:rsidRDefault="00885F8F" w:rsidP="009567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Community Centre </w:t>
            </w:r>
            <w:r w:rsidR="006C08EE" w:rsidRPr="006C08EE">
              <w:rPr>
                <w:b/>
                <w:sz w:val="24"/>
              </w:rPr>
              <w:t>Entrance</w:t>
            </w:r>
          </w:p>
        </w:tc>
      </w:tr>
      <w:tr w:rsidR="00D603F2" w:rsidTr="0047607A">
        <w:trPr>
          <w:trHeight w:val="459"/>
        </w:trPr>
        <w:tc>
          <w:tcPr>
            <w:tcW w:w="1555" w:type="dxa"/>
          </w:tcPr>
          <w:p w:rsidR="00D603F2" w:rsidRPr="001D0ED7" w:rsidRDefault="00C9536F" w:rsidP="009567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09.05.2024</w:t>
            </w:r>
          </w:p>
        </w:tc>
        <w:tc>
          <w:tcPr>
            <w:tcW w:w="5366" w:type="dxa"/>
          </w:tcPr>
          <w:p w:rsidR="00D603F2" w:rsidRPr="000246FF" w:rsidRDefault="00885F8F" w:rsidP="0095675D">
            <w:pPr>
              <w:jc w:val="center"/>
              <w:rPr>
                <w:b/>
                <w:sz w:val="24"/>
              </w:rPr>
            </w:pPr>
            <w:r w:rsidRPr="00885F8F">
              <w:rPr>
                <w:b/>
                <w:sz w:val="24"/>
              </w:rPr>
              <w:t xml:space="preserve">Removal of wood / logs from the large pond, litter picking and paths maintenance </w:t>
            </w:r>
          </w:p>
        </w:tc>
        <w:tc>
          <w:tcPr>
            <w:tcW w:w="3706" w:type="dxa"/>
          </w:tcPr>
          <w:p w:rsidR="00D603F2" w:rsidRPr="001D0ED7" w:rsidRDefault="00885F8F" w:rsidP="009567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Swimming Pool</w:t>
            </w:r>
            <w:r w:rsidR="000246FF">
              <w:rPr>
                <w:b/>
                <w:sz w:val="24"/>
              </w:rPr>
              <w:t xml:space="preserve"> Entrance</w:t>
            </w:r>
          </w:p>
        </w:tc>
      </w:tr>
      <w:tr w:rsidR="00D603F2" w:rsidTr="0047607A">
        <w:trPr>
          <w:trHeight w:val="489"/>
        </w:trPr>
        <w:tc>
          <w:tcPr>
            <w:tcW w:w="1555" w:type="dxa"/>
          </w:tcPr>
          <w:p w:rsidR="00D603F2" w:rsidRPr="001D0ED7" w:rsidRDefault="00315B21" w:rsidP="00CD33E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16.05.2024</w:t>
            </w:r>
          </w:p>
        </w:tc>
        <w:tc>
          <w:tcPr>
            <w:tcW w:w="5366" w:type="dxa"/>
          </w:tcPr>
          <w:p w:rsidR="00D603F2" w:rsidRPr="001D0ED7" w:rsidRDefault="00315B21" w:rsidP="00A90F60">
            <w:pPr>
              <w:jc w:val="center"/>
              <w:rPr>
                <w:b/>
                <w:sz w:val="24"/>
              </w:rPr>
            </w:pPr>
            <w:r w:rsidRPr="00315B21">
              <w:rPr>
                <w:b/>
                <w:sz w:val="24"/>
              </w:rPr>
              <w:t xml:space="preserve">Infrastructure repair </w:t>
            </w:r>
            <w:r w:rsidR="002942EE">
              <w:rPr>
                <w:b/>
                <w:sz w:val="24"/>
              </w:rPr>
              <w:t xml:space="preserve">joint </w:t>
            </w:r>
            <w:r w:rsidR="009B7368">
              <w:rPr>
                <w:b/>
                <w:sz w:val="24"/>
              </w:rPr>
              <w:t xml:space="preserve">with BCV </w:t>
            </w:r>
            <w:r w:rsidR="00FA16B7">
              <w:rPr>
                <w:b/>
                <w:sz w:val="24"/>
              </w:rPr>
              <w:t xml:space="preserve">( oak log stacking) </w:t>
            </w:r>
            <w:r w:rsidR="009B7368">
              <w:rPr>
                <w:b/>
                <w:sz w:val="24"/>
              </w:rPr>
              <w:t xml:space="preserve">and litter pick </w:t>
            </w:r>
            <w:r w:rsidRPr="00315B21">
              <w:rPr>
                <w:b/>
                <w:sz w:val="24"/>
              </w:rPr>
              <w:t xml:space="preserve"> </w:t>
            </w:r>
          </w:p>
        </w:tc>
        <w:tc>
          <w:tcPr>
            <w:tcW w:w="3706" w:type="dxa"/>
          </w:tcPr>
          <w:p w:rsidR="00D603F2" w:rsidRPr="001D0ED7" w:rsidRDefault="0026331B" w:rsidP="009567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Swimming Pool Entrance</w:t>
            </w:r>
          </w:p>
        </w:tc>
      </w:tr>
      <w:tr w:rsidR="00D603F2" w:rsidTr="0047607A">
        <w:trPr>
          <w:trHeight w:val="489"/>
        </w:trPr>
        <w:tc>
          <w:tcPr>
            <w:tcW w:w="1555" w:type="dxa"/>
          </w:tcPr>
          <w:p w:rsidR="009B7368" w:rsidRPr="001D0ED7" w:rsidRDefault="0026331B" w:rsidP="009B736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23.05</w:t>
            </w:r>
            <w:r w:rsidR="009B7368">
              <w:rPr>
                <w:b/>
                <w:sz w:val="24"/>
              </w:rPr>
              <w:t>.2024</w:t>
            </w:r>
          </w:p>
        </w:tc>
        <w:tc>
          <w:tcPr>
            <w:tcW w:w="5366" w:type="dxa"/>
          </w:tcPr>
          <w:p w:rsidR="00D603F2" w:rsidRPr="001D0ED7" w:rsidRDefault="00F81D0B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Newstead Meadow saplings and scrub clearance</w:t>
            </w:r>
          </w:p>
        </w:tc>
        <w:tc>
          <w:tcPr>
            <w:tcW w:w="3706" w:type="dxa"/>
          </w:tcPr>
          <w:p w:rsidR="00D603F2" w:rsidRPr="001D0ED7" w:rsidRDefault="00F81D0B" w:rsidP="0095675D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Rusland Avenue Entrance</w:t>
            </w:r>
          </w:p>
        </w:tc>
      </w:tr>
      <w:tr w:rsidR="005F7AC0" w:rsidTr="0047607A">
        <w:trPr>
          <w:trHeight w:val="459"/>
        </w:trPr>
        <w:tc>
          <w:tcPr>
            <w:tcW w:w="1555" w:type="dxa"/>
          </w:tcPr>
          <w:p w:rsidR="005F7AC0" w:rsidRPr="001D0ED7" w:rsidRDefault="0026331B" w:rsidP="00CD33E8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30.05</w:t>
            </w:r>
            <w:r w:rsidR="009B7368">
              <w:rPr>
                <w:b/>
                <w:sz w:val="24"/>
              </w:rPr>
              <w:t>.2024</w:t>
            </w:r>
          </w:p>
        </w:tc>
        <w:tc>
          <w:tcPr>
            <w:tcW w:w="5366" w:type="dxa"/>
          </w:tcPr>
          <w:p w:rsidR="005F7AC0" w:rsidRPr="001D0ED7" w:rsidRDefault="002942EE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Newstead wood </w:t>
            </w:r>
            <w:r w:rsidR="00FA16B7">
              <w:rPr>
                <w:b/>
                <w:sz w:val="24"/>
              </w:rPr>
              <w:t xml:space="preserve">INNS and </w:t>
            </w:r>
            <w:r w:rsidR="00EA644C">
              <w:rPr>
                <w:b/>
                <w:sz w:val="24"/>
              </w:rPr>
              <w:t xml:space="preserve">Avebury Road </w:t>
            </w:r>
            <w:r w:rsidR="00FA16B7">
              <w:rPr>
                <w:b/>
                <w:sz w:val="24"/>
              </w:rPr>
              <w:t>Entrance</w:t>
            </w:r>
            <w:r w:rsidR="00EA644C">
              <w:rPr>
                <w:b/>
                <w:sz w:val="24"/>
              </w:rPr>
              <w:t xml:space="preserve"> scrub</w:t>
            </w:r>
            <w:r w:rsidR="00FA16B7">
              <w:rPr>
                <w:b/>
                <w:sz w:val="24"/>
              </w:rPr>
              <w:t xml:space="preserve"> </w:t>
            </w:r>
            <w:r w:rsidR="006C08EE">
              <w:rPr>
                <w:b/>
                <w:sz w:val="24"/>
              </w:rPr>
              <w:t>clearance</w:t>
            </w:r>
          </w:p>
        </w:tc>
        <w:tc>
          <w:tcPr>
            <w:tcW w:w="3706" w:type="dxa"/>
          </w:tcPr>
          <w:p w:rsidR="005F7AC0" w:rsidRPr="001D0ED7" w:rsidRDefault="00EA644C" w:rsidP="00EA644C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Avebury Road Entrance</w:t>
            </w:r>
          </w:p>
        </w:tc>
      </w:tr>
      <w:tr w:rsidR="004430FF" w:rsidTr="0047607A">
        <w:trPr>
          <w:trHeight w:val="489"/>
        </w:trPr>
        <w:tc>
          <w:tcPr>
            <w:tcW w:w="1555" w:type="dxa"/>
          </w:tcPr>
          <w:p w:rsidR="004430FF" w:rsidRPr="001D0ED7" w:rsidRDefault="009B7368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06.06.2024</w:t>
            </w:r>
          </w:p>
        </w:tc>
        <w:tc>
          <w:tcPr>
            <w:tcW w:w="5366" w:type="dxa"/>
          </w:tcPr>
          <w:p w:rsidR="004430FF" w:rsidRPr="001D0ED7" w:rsidRDefault="00E04C53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Saplings</w:t>
            </w:r>
            <w:r w:rsidR="0071219A">
              <w:rPr>
                <w:b/>
                <w:sz w:val="24"/>
              </w:rPr>
              <w:t xml:space="preserve"> and scrub</w:t>
            </w:r>
            <w:r>
              <w:rPr>
                <w:b/>
                <w:sz w:val="24"/>
              </w:rPr>
              <w:t xml:space="preserve"> removal on Broadwater Meadow</w:t>
            </w:r>
          </w:p>
        </w:tc>
        <w:tc>
          <w:tcPr>
            <w:tcW w:w="3706" w:type="dxa"/>
          </w:tcPr>
          <w:p w:rsidR="004430FF" w:rsidRPr="001D0ED7" w:rsidRDefault="00F81D0B" w:rsidP="00E04C53">
            <w:pPr>
              <w:tabs>
                <w:tab w:val="left" w:pos="480"/>
              </w:tabs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Hale Close</w:t>
            </w:r>
            <w:r w:rsidR="00E04C53">
              <w:rPr>
                <w:b/>
                <w:sz w:val="24"/>
              </w:rPr>
              <w:t xml:space="preserve"> Entrance</w:t>
            </w:r>
          </w:p>
        </w:tc>
      </w:tr>
      <w:tr w:rsidR="004430FF" w:rsidTr="0047607A">
        <w:trPr>
          <w:trHeight w:val="459"/>
        </w:trPr>
        <w:tc>
          <w:tcPr>
            <w:tcW w:w="1555" w:type="dxa"/>
          </w:tcPr>
          <w:p w:rsidR="004430FF" w:rsidRPr="001D0ED7" w:rsidRDefault="009B7368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13.06.2024</w:t>
            </w:r>
          </w:p>
        </w:tc>
        <w:tc>
          <w:tcPr>
            <w:tcW w:w="5366" w:type="dxa"/>
          </w:tcPr>
          <w:p w:rsidR="004430FF" w:rsidRPr="001D0ED7" w:rsidRDefault="00E04C53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Saplings </w:t>
            </w:r>
            <w:r w:rsidR="0071219A">
              <w:rPr>
                <w:b/>
                <w:sz w:val="24"/>
              </w:rPr>
              <w:t xml:space="preserve">and scrub </w:t>
            </w:r>
            <w:r>
              <w:rPr>
                <w:b/>
                <w:sz w:val="24"/>
              </w:rPr>
              <w:t>removal on Broadwater Meadow</w:t>
            </w:r>
          </w:p>
        </w:tc>
        <w:tc>
          <w:tcPr>
            <w:tcW w:w="3706" w:type="dxa"/>
          </w:tcPr>
          <w:p w:rsidR="004430FF" w:rsidRPr="001D0ED7" w:rsidRDefault="0071219A" w:rsidP="0071219A">
            <w:pPr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Hale Close Entrance</w:t>
            </w:r>
          </w:p>
        </w:tc>
      </w:tr>
      <w:tr w:rsidR="004430FF" w:rsidTr="0047607A">
        <w:trPr>
          <w:trHeight w:val="489"/>
        </w:trPr>
        <w:tc>
          <w:tcPr>
            <w:tcW w:w="1555" w:type="dxa"/>
          </w:tcPr>
          <w:p w:rsidR="004430FF" w:rsidRPr="009B7368" w:rsidRDefault="009B7368" w:rsidP="004430FF">
            <w:pPr>
              <w:jc w:val="center"/>
              <w:rPr>
                <w:b/>
                <w:sz w:val="24"/>
              </w:rPr>
            </w:pPr>
            <w:r w:rsidRPr="009B7368">
              <w:rPr>
                <w:b/>
                <w:sz w:val="24"/>
              </w:rPr>
              <w:t>20.06.2024</w:t>
            </w:r>
          </w:p>
        </w:tc>
        <w:tc>
          <w:tcPr>
            <w:tcW w:w="5366" w:type="dxa"/>
          </w:tcPr>
          <w:p w:rsidR="004430FF" w:rsidRPr="00EA644C" w:rsidRDefault="00885F8F" w:rsidP="004430FF">
            <w:pPr>
              <w:jc w:val="center"/>
              <w:rPr>
                <w:b/>
                <w:sz w:val="24"/>
              </w:rPr>
            </w:pPr>
            <w:r w:rsidRPr="00885F8F">
              <w:rPr>
                <w:b/>
                <w:sz w:val="24"/>
              </w:rPr>
              <w:t xml:space="preserve">Saplings </w:t>
            </w:r>
            <w:r>
              <w:rPr>
                <w:b/>
                <w:sz w:val="24"/>
              </w:rPr>
              <w:t xml:space="preserve">and scrub </w:t>
            </w:r>
            <w:r w:rsidRPr="00885F8F">
              <w:rPr>
                <w:b/>
                <w:sz w:val="24"/>
              </w:rPr>
              <w:t>removal</w:t>
            </w:r>
            <w:r>
              <w:rPr>
                <w:b/>
                <w:sz w:val="24"/>
              </w:rPr>
              <w:t xml:space="preserve"> on</w:t>
            </w:r>
            <w:r w:rsidRPr="00885F8F">
              <w:rPr>
                <w:b/>
                <w:sz w:val="24"/>
              </w:rPr>
              <w:t xml:space="preserve"> Tubbenden Meadow and litter pick </w:t>
            </w:r>
          </w:p>
        </w:tc>
        <w:tc>
          <w:tcPr>
            <w:tcW w:w="3706" w:type="dxa"/>
          </w:tcPr>
          <w:p w:rsidR="004430FF" w:rsidRPr="00EA644C" w:rsidRDefault="0071219A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Cherrycot Hill Entrance</w:t>
            </w:r>
          </w:p>
        </w:tc>
      </w:tr>
      <w:tr w:rsidR="004430FF" w:rsidTr="0047607A">
        <w:trPr>
          <w:trHeight w:val="489"/>
        </w:trPr>
        <w:tc>
          <w:tcPr>
            <w:tcW w:w="1555" w:type="dxa"/>
          </w:tcPr>
          <w:p w:rsidR="004430FF" w:rsidRPr="009B7368" w:rsidRDefault="009B7368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27.06.2024</w:t>
            </w:r>
          </w:p>
        </w:tc>
        <w:tc>
          <w:tcPr>
            <w:tcW w:w="5366" w:type="dxa"/>
          </w:tcPr>
          <w:p w:rsidR="004430FF" w:rsidRPr="00A90F60" w:rsidRDefault="00885F8F" w:rsidP="004430FF">
            <w:pPr>
              <w:jc w:val="center"/>
              <w:rPr>
                <w:sz w:val="24"/>
              </w:rPr>
            </w:pPr>
            <w:r w:rsidRPr="00885F8F">
              <w:rPr>
                <w:b/>
                <w:sz w:val="24"/>
              </w:rPr>
              <w:t xml:space="preserve">Saplings and scrub removal on Tubbenden Meadow and litter pick </w:t>
            </w:r>
            <w:r w:rsidR="00EA644C">
              <w:rPr>
                <w:b/>
                <w:sz w:val="24"/>
              </w:rPr>
              <w:t xml:space="preserve"> </w:t>
            </w:r>
          </w:p>
        </w:tc>
        <w:tc>
          <w:tcPr>
            <w:tcW w:w="3706" w:type="dxa"/>
          </w:tcPr>
          <w:p w:rsidR="004430FF" w:rsidRPr="00EA644C" w:rsidRDefault="0071219A" w:rsidP="004430FF">
            <w:pPr>
              <w:jc w:val="center"/>
              <w:rPr>
                <w:b/>
                <w:sz w:val="24"/>
              </w:rPr>
            </w:pPr>
            <w:r w:rsidRPr="0071219A">
              <w:rPr>
                <w:b/>
                <w:sz w:val="24"/>
              </w:rPr>
              <w:t>Cherrycot Hill Entrance</w:t>
            </w:r>
          </w:p>
        </w:tc>
      </w:tr>
      <w:tr w:rsidR="004430FF" w:rsidTr="0047607A">
        <w:trPr>
          <w:trHeight w:val="459"/>
        </w:trPr>
        <w:tc>
          <w:tcPr>
            <w:tcW w:w="1555" w:type="dxa"/>
          </w:tcPr>
          <w:p w:rsidR="004430FF" w:rsidRPr="0026331B" w:rsidRDefault="0026331B" w:rsidP="004430FF">
            <w:pPr>
              <w:jc w:val="center"/>
              <w:rPr>
                <w:b/>
                <w:sz w:val="24"/>
              </w:rPr>
            </w:pPr>
            <w:r w:rsidRPr="0026331B">
              <w:rPr>
                <w:b/>
                <w:sz w:val="24"/>
              </w:rPr>
              <w:t>04.07.2024</w:t>
            </w:r>
          </w:p>
        </w:tc>
        <w:tc>
          <w:tcPr>
            <w:tcW w:w="5366" w:type="dxa"/>
          </w:tcPr>
          <w:p w:rsidR="004430FF" w:rsidRPr="00CD33E8" w:rsidRDefault="00FA16B7" w:rsidP="00A90F60">
            <w:pPr>
              <w:jc w:val="center"/>
              <w:rPr>
                <w:sz w:val="24"/>
              </w:rPr>
            </w:pPr>
            <w:r w:rsidRPr="00EA644C">
              <w:rPr>
                <w:b/>
                <w:sz w:val="24"/>
              </w:rPr>
              <w:t>Brash</w:t>
            </w:r>
            <w:r w:rsidR="0071219A">
              <w:rPr>
                <w:b/>
                <w:sz w:val="24"/>
              </w:rPr>
              <w:t xml:space="preserve"> and scrub</w:t>
            </w:r>
            <w:r>
              <w:rPr>
                <w:sz w:val="24"/>
              </w:rPr>
              <w:t xml:space="preserve"> </w:t>
            </w:r>
            <w:r w:rsidRPr="00EA644C">
              <w:rPr>
                <w:b/>
                <w:sz w:val="24"/>
              </w:rPr>
              <w:t>removal</w:t>
            </w:r>
            <w:r w:rsidR="00EA644C">
              <w:rPr>
                <w:b/>
                <w:sz w:val="24"/>
              </w:rPr>
              <w:t xml:space="preserve"> </w:t>
            </w:r>
            <w:r w:rsidR="0071219A">
              <w:rPr>
                <w:b/>
                <w:sz w:val="24"/>
              </w:rPr>
              <w:t xml:space="preserve">on Central ride </w:t>
            </w:r>
            <w:r w:rsidR="00EA644C">
              <w:rPr>
                <w:b/>
                <w:sz w:val="24"/>
              </w:rPr>
              <w:t xml:space="preserve">and litter pick </w:t>
            </w:r>
          </w:p>
        </w:tc>
        <w:tc>
          <w:tcPr>
            <w:tcW w:w="3706" w:type="dxa"/>
          </w:tcPr>
          <w:p w:rsidR="004430FF" w:rsidRPr="00EA644C" w:rsidRDefault="00FA16B7" w:rsidP="004430FF">
            <w:pPr>
              <w:jc w:val="center"/>
              <w:rPr>
                <w:b/>
                <w:sz w:val="24"/>
              </w:rPr>
            </w:pPr>
            <w:r w:rsidRPr="00EA644C">
              <w:rPr>
                <w:b/>
                <w:sz w:val="24"/>
              </w:rPr>
              <w:t xml:space="preserve">Hale close </w:t>
            </w:r>
            <w:r w:rsidR="0071219A">
              <w:rPr>
                <w:b/>
                <w:sz w:val="24"/>
              </w:rPr>
              <w:t xml:space="preserve"> Entrance </w:t>
            </w:r>
          </w:p>
        </w:tc>
      </w:tr>
      <w:tr w:rsidR="004430FF" w:rsidTr="0047607A">
        <w:trPr>
          <w:trHeight w:val="489"/>
        </w:trPr>
        <w:tc>
          <w:tcPr>
            <w:tcW w:w="1555" w:type="dxa"/>
          </w:tcPr>
          <w:p w:rsidR="004430FF" w:rsidRPr="0026331B" w:rsidRDefault="00FA16B7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11.07</w:t>
            </w:r>
            <w:r w:rsidR="0026331B">
              <w:rPr>
                <w:b/>
                <w:sz w:val="24"/>
              </w:rPr>
              <w:t>.2024</w:t>
            </w:r>
          </w:p>
        </w:tc>
        <w:tc>
          <w:tcPr>
            <w:tcW w:w="5366" w:type="dxa"/>
          </w:tcPr>
          <w:p w:rsidR="004430FF" w:rsidRPr="00CD33E8" w:rsidRDefault="00FA16B7" w:rsidP="004430FF">
            <w:pPr>
              <w:jc w:val="center"/>
              <w:rPr>
                <w:sz w:val="24"/>
              </w:rPr>
            </w:pPr>
            <w:r w:rsidRPr="00EA644C">
              <w:rPr>
                <w:b/>
                <w:sz w:val="24"/>
              </w:rPr>
              <w:t>Brash</w:t>
            </w:r>
            <w:r w:rsidRPr="00FA16B7">
              <w:rPr>
                <w:sz w:val="24"/>
              </w:rPr>
              <w:t xml:space="preserve"> </w:t>
            </w:r>
            <w:r w:rsidR="0071219A" w:rsidRPr="0071219A">
              <w:rPr>
                <w:b/>
                <w:sz w:val="24"/>
              </w:rPr>
              <w:t>and scrub</w:t>
            </w:r>
            <w:r w:rsidR="0071219A">
              <w:rPr>
                <w:sz w:val="24"/>
              </w:rPr>
              <w:t xml:space="preserve"> </w:t>
            </w:r>
            <w:r w:rsidRPr="00EA644C">
              <w:rPr>
                <w:b/>
                <w:sz w:val="24"/>
              </w:rPr>
              <w:t>removal</w:t>
            </w:r>
            <w:r w:rsidR="00EA644C">
              <w:rPr>
                <w:b/>
                <w:sz w:val="24"/>
              </w:rPr>
              <w:t xml:space="preserve"> </w:t>
            </w:r>
            <w:r w:rsidR="0071219A">
              <w:rPr>
                <w:b/>
                <w:sz w:val="24"/>
              </w:rPr>
              <w:t xml:space="preserve">on Central ride </w:t>
            </w:r>
            <w:r w:rsidR="00EA644C">
              <w:rPr>
                <w:b/>
                <w:sz w:val="24"/>
              </w:rPr>
              <w:t xml:space="preserve">and litter pick </w:t>
            </w:r>
          </w:p>
        </w:tc>
        <w:tc>
          <w:tcPr>
            <w:tcW w:w="3706" w:type="dxa"/>
          </w:tcPr>
          <w:p w:rsidR="004430FF" w:rsidRPr="00EA644C" w:rsidRDefault="00FA16B7" w:rsidP="004430FF">
            <w:pPr>
              <w:jc w:val="center"/>
              <w:rPr>
                <w:b/>
                <w:sz w:val="24"/>
              </w:rPr>
            </w:pPr>
            <w:r w:rsidRPr="00EA644C">
              <w:rPr>
                <w:b/>
                <w:sz w:val="24"/>
              </w:rPr>
              <w:t>Hale Close</w:t>
            </w:r>
            <w:r w:rsidR="0071219A">
              <w:rPr>
                <w:b/>
                <w:sz w:val="24"/>
              </w:rPr>
              <w:t xml:space="preserve"> Entrance </w:t>
            </w:r>
          </w:p>
        </w:tc>
      </w:tr>
      <w:tr w:rsidR="004430FF" w:rsidTr="0047607A">
        <w:trPr>
          <w:trHeight w:val="468"/>
        </w:trPr>
        <w:tc>
          <w:tcPr>
            <w:tcW w:w="1555" w:type="dxa"/>
          </w:tcPr>
          <w:p w:rsidR="004430FF" w:rsidRPr="0026331B" w:rsidRDefault="0026331B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18.07.2024</w:t>
            </w:r>
          </w:p>
        </w:tc>
        <w:tc>
          <w:tcPr>
            <w:tcW w:w="5366" w:type="dxa"/>
          </w:tcPr>
          <w:p w:rsidR="00FA16B7" w:rsidRPr="0095675D" w:rsidRDefault="00FA16B7" w:rsidP="00FA16B7">
            <w:pPr>
              <w:jc w:val="center"/>
              <w:rPr>
                <w:sz w:val="24"/>
              </w:rPr>
            </w:pPr>
            <w:r w:rsidRPr="00EA644C">
              <w:rPr>
                <w:b/>
                <w:sz w:val="24"/>
              </w:rPr>
              <w:t>Ditch</w:t>
            </w:r>
            <w:r>
              <w:rPr>
                <w:sz w:val="24"/>
              </w:rPr>
              <w:t xml:space="preserve"> </w:t>
            </w:r>
            <w:r w:rsidR="00EA644C" w:rsidRPr="00EA644C">
              <w:rPr>
                <w:b/>
                <w:sz w:val="24"/>
              </w:rPr>
              <w:t>Clearance</w:t>
            </w:r>
            <w:r w:rsidR="00EA644C">
              <w:rPr>
                <w:b/>
                <w:sz w:val="24"/>
              </w:rPr>
              <w:t xml:space="preserve"> and litter pick </w:t>
            </w:r>
          </w:p>
        </w:tc>
        <w:tc>
          <w:tcPr>
            <w:tcW w:w="3706" w:type="dxa"/>
          </w:tcPr>
          <w:p w:rsidR="004430FF" w:rsidRPr="00EA644C" w:rsidRDefault="0071219A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Rusland Avenue Entrance</w:t>
            </w:r>
          </w:p>
        </w:tc>
      </w:tr>
      <w:tr w:rsidR="004430FF" w:rsidTr="0047607A">
        <w:trPr>
          <w:trHeight w:val="459"/>
        </w:trPr>
        <w:tc>
          <w:tcPr>
            <w:tcW w:w="1555" w:type="dxa"/>
          </w:tcPr>
          <w:p w:rsidR="004430FF" w:rsidRPr="0026331B" w:rsidRDefault="0026331B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25.07.2024</w:t>
            </w:r>
          </w:p>
        </w:tc>
        <w:tc>
          <w:tcPr>
            <w:tcW w:w="5366" w:type="dxa"/>
          </w:tcPr>
          <w:p w:rsidR="004430FF" w:rsidRPr="00EA644C" w:rsidRDefault="00FA16B7" w:rsidP="00FA16B7">
            <w:pPr>
              <w:jc w:val="center"/>
              <w:rPr>
                <w:b/>
                <w:sz w:val="24"/>
              </w:rPr>
            </w:pPr>
            <w:r w:rsidRPr="00EA644C">
              <w:rPr>
                <w:b/>
                <w:sz w:val="24"/>
              </w:rPr>
              <w:t>Ditch</w:t>
            </w:r>
            <w:r w:rsidR="00EA644C" w:rsidRPr="00EA644C">
              <w:rPr>
                <w:b/>
                <w:sz w:val="24"/>
              </w:rPr>
              <w:t xml:space="preserve"> Clearance</w:t>
            </w:r>
            <w:r w:rsidR="00EA644C">
              <w:rPr>
                <w:b/>
                <w:sz w:val="24"/>
              </w:rPr>
              <w:t xml:space="preserve"> and litter pick</w:t>
            </w:r>
          </w:p>
        </w:tc>
        <w:tc>
          <w:tcPr>
            <w:tcW w:w="3706" w:type="dxa"/>
          </w:tcPr>
          <w:p w:rsidR="004430FF" w:rsidRPr="00EA644C" w:rsidRDefault="0071219A" w:rsidP="004430FF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Rusland Avenue Entrance</w:t>
            </w:r>
          </w:p>
        </w:tc>
      </w:tr>
    </w:tbl>
    <w:p w:rsidR="005F081C" w:rsidRPr="00126D19" w:rsidRDefault="005F081C" w:rsidP="00CE31A7">
      <w:pPr>
        <w:rPr>
          <w:sz w:val="2"/>
          <w:szCs w:val="2"/>
        </w:rPr>
      </w:pPr>
    </w:p>
    <w:sectPr w:rsidR="005F081C" w:rsidRPr="00126D19" w:rsidSect="0047607A">
      <w:headerReference w:type="default" r:id="rId7"/>
      <w:footerReference w:type="default" r:id="rId8"/>
      <w:pgSz w:w="11906" w:h="16838"/>
      <w:pgMar w:top="720" w:right="0" w:bottom="284" w:left="0" w:header="1418" w:footer="15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216C1" w:rsidRDefault="00F216C1" w:rsidP="00D603F2">
      <w:pPr>
        <w:spacing w:after="0" w:line="240" w:lineRule="auto"/>
      </w:pPr>
      <w:r>
        <w:separator/>
      </w:r>
    </w:p>
  </w:endnote>
  <w:endnote w:type="continuationSeparator" w:id="0">
    <w:p w:rsidR="00F216C1" w:rsidRDefault="00F216C1" w:rsidP="00D603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37" w:rsidRDefault="00530137">
    <w:pPr>
      <w:pStyle w:val="Foot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70528" behindDoc="0" locked="0" layoutInCell="1" allowOverlap="1">
              <wp:simplePos x="0" y="0"/>
              <wp:positionH relativeFrom="column">
                <wp:posOffset>995045</wp:posOffset>
              </wp:positionH>
              <wp:positionV relativeFrom="paragraph">
                <wp:posOffset>270510</wp:posOffset>
              </wp:positionV>
              <wp:extent cx="5257800" cy="1293495"/>
              <wp:effectExtent l="0" t="0" r="0" b="1905"/>
              <wp:wrapSquare wrapText="bothSides"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12934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0137" w:rsidRPr="00CE31A7" w:rsidRDefault="00530137" w:rsidP="00FD7954">
                          <w:pPr>
                            <w:rPr>
                              <w:b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INCLUDEPICTURE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fldChar w:fldCharType="begin"/>
                          </w:r>
                          <w:r>
                            <w:instrText xml:space="preserve"> INCLUDEPICTURE  "https://cdn.evbuc.com/eventlogos/88553639/bromleylogosmaller.jpg" \* MERGEFORMATINET </w:instrText>
                          </w:r>
                          <w:r>
                            <w:fldChar w:fldCharType="separate"/>
                          </w:r>
                          <w:r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025" type="#_x0000_t75" alt="Related image" style="width:69.85pt;height:50.85pt">
                                <v:imagedata r:id="rId1" r:href="rId2"/>
                              </v:shape>
                            </w:pict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fldChar w:fldCharType="end"/>
                          </w:r>
                          <w:r>
                            <w:t xml:space="preserve">                                                                                        </w:t>
                          </w:r>
                          <w:r w:rsidRPr="008F6EA3"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488959E4" wp14:editId="584A5745">
                                <wp:extent cx="1113790" cy="561521"/>
                                <wp:effectExtent l="0" t="0" r="0" b="0"/>
                                <wp:docPr id="8" name="Pictur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113790" cy="5615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       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margin-left:78.35pt;margin-top:21.3pt;width:414pt;height:101.8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" stroked="f">
              <v:textbox>
                <w:txbxContent>
                  <w:p w:rsidR="00530137" w:rsidRPr="00CE31A7" w:rsidRDefault="00530137" w:rsidP="00FD7954">
                    <w:pPr>
                      <w:rPr>
                        <w:b/>
                      </w:rPr>
                    </w:pPr>
                    <w:r>
                      <w:fldChar w:fldCharType="begin"/>
                    </w:r>
                    <w:r>
                      <w:instrText xml:space="preserve"> INCLUDEPICTURE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fldChar w:fldCharType="begin"/>
                    </w:r>
                    <w:r>
                      <w:instrText xml:space="preserve"> INCLUDEPICTURE  "https://cdn.evbuc.com/eventlogos/88553639/bromleylogosmaller.jpg" \* MERGEFORMATINET </w:instrText>
                    </w:r>
                    <w:r>
                      <w:fldChar w:fldCharType="separate"/>
                    </w:r>
                    <w:r>
                      <w:pict>
                        <v:shape id="_x0000_i1025" type="#_x0000_t75" alt="Related image" style="width:69.85pt;height:50.85pt">
                          <v:imagedata r:id="rId1" r:href="rId4"/>
                        </v:shape>
                      </w:pict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fldChar w:fldCharType="end"/>
                    </w:r>
                    <w:r>
                      <w:t xml:space="preserve">                                                                                        </w:t>
                    </w:r>
                    <w:r w:rsidRPr="008F6EA3">
                      <w:rPr>
                        <w:noProof/>
                        <w:lang w:eastAsia="en-GB"/>
                      </w:rPr>
                      <w:drawing>
                        <wp:inline distT="0" distB="0" distL="0" distR="0" wp14:anchorId="488959E4" wp14:editId="584A5745">
                          <wp:extent cx="1113790" cy="561521"/>
                          <wp:effectExtent l="0" t="0" r="0" b="0"/>
                          <wp:docPr id="8" name="Pictur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3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113790" cy="5615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        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8480" behindDoc="0" locked="0" layoutInCell="1" allowOverlap="1">
              <wp:simplePos x="0" y="0"/>
              <wp:positionH relativeFrom="page">
                <wp:align>right</wp:align>
              </wp:positionH>
              <wp:positionV relativeFrom="paragraph">
                <wp:posOffset>-3027</wp:posOffset>
              </wp:positionV>
              <wp:extent cx="1305560" cy="1100455"/>
              <wp:effectExtent l="0" t="0" r="8890" b="4445"/>
              <wp:wrapSquare wrapText="bothSides"/>
              <wp:docPr id="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05560" cy="11004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0137" w:rsidRDefault="00530137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_x0000_s1030" type="#_x0000_t202" style="position:absolute;margin-left:51.6pt;margin-top:-.25pt;width:102.8pt;height:86.65pt;z-index:251668480;visibility:visible;mso-wrap-style:square;mso-width-percent:0;mso-height-percent:0;mso-wrap-distance-left:9pt;mso-wrap-distance-top:3.6pt;mso-wrap-distance-right:9pt;mso-wrap-distance-bottom:3.6pt;mso-position-horizontal:righ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" stroked="f">
              <v:textbox>
                <w:txbxContent>
                  <w:p w:rsidR="00530137" w:rsidRDefault="00530137"/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2126</wp:posOffset>
              </wp:positionV>
              <wp:extent cx="1179830" cy="1404620"/>
              <wp:effectExtent l="0" t="0" r="127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180214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0137" w:rsidRDefault="00530137"/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_x0000_s1031" type="#_x0000_t202" style="position:absolute;margin-left:0;margin-top:.15pt;width:92.9pt;height:110.6pt;z-index:251666432;visibility:visible;mso-wrap-style:square;mso-width-percent:0;mso-height-percent:20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" stroked="f">
              <v:textbox style="mso-fit-shape-to-text:t">
                <w:txbxContent>
                  <w:p w:rsidR="00530137" w:rsidRDefault="00530137"/>
                </w:txbxContent>
              </v:textbox>
              <w10:wrap type="square" anchorx="page"/>
            </v:shape>
          </w:pict>
        </mc:Fallback>
      </mc:AlternateContent>
    </w:r>
  </w:p>
  <w:p w:rsidR="00530137" w:rsidRDefault="00530137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216C1" w:rsidRDefault="00F216C1" w:rsidP="00D603F2">
      <w:pPr>
        <w:spacing w:after="0" w:line="240" w:lineRule="auto"/>
      </w:pPr>
      <w:r>
        <w:separator/>
      </w:r>
    </w:p>
  </w:footnote>
  <w:footnote w:type="continuationSeparator" w:id="0">
    <w:p w:rsidR="00F216C1" w:rsidRDefault="00F216C1" w:rsidP="00D603F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0137" w:rsidRDefault="00530137">
    <w:pPr>
      <w:pStyle w:val="Header"/>
    </w:pP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>
              <wp:simplePos x="0" y="0"/>
              <wp:positionH relativeFrom="margin">
                <wp:posOffset>174625</wp:posOffset>
              </wp:positionH>
              <wp:positionV relativeFrom="paragraph">
                <wp:posOffset>-443230</wp:posOffset>
              </wp:positionV>
              <wp:extent cx="1976120" cy="1747520"/>
              <wp:effectExtent l="0" t="0" r="5080" b="5080"/>
              <wp:wrapSquare wrapText="bothSides"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76120" cy="1747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0137" w:rsidRDefault="00530137"/>
                        <w:p w:rsidR="00530137" w:rsidRDefault="00126D19">
                          <w:r>
                            <w:t xml:space="preserve">        </w:t>
                          </w:r>
                          <w:r>
                            <w:rPr>
                              <w:noProof/>
                              <w:lang w:eastAsia="en-GB"/>
                            </w:rPr>
                            <w:drawing>
                              <wp:inline distT="0" distB="0" distL="0" distR="0" wp14:anchorId="158FAD60" wp14:editId="43FAFA5E">
                                <wp:extent cx="1423369" cy="1640176"/>
                                <wp:effectExtent l="0" t="0" r="5715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BEBA8EAE-BF5A-486C-A8C5-ECC9F3942E4B}">
                                              <a14:imgProps xmlns:a14="http://schemas.microsoft.com/office/drawing/2010/main">
                                                <a14:imgLayer r:embed="rId2">
                                                  <a14:imgEffect>
                                                    <a14:colorTemperature colorTemp="5949"/>
                                                  </a14:imgEffect>
                                                  <a14:imgEffect>
                                                    <a14:saturation sat="182000"/>
                                                  </a14:imgEffect>
                                                </a14:imgLayer>
                                              </a14:imgProps>
                                            </a:ex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439684" cy="165897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3.75pt;margin-top:-34.9pt;width:155.6pt;height:137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" stroked="f">
              <v:textbox>
                <w:txbxContent>
                  <w:p w:rsidR="00530137" w:rsidRDefault="00530137"/>
                  <w:p w:rsidR="00530137" w:rsidRDefault="00126D19">
                    <w:r>
                      <w:t xml:space="preserve">        </w:t>
                    </w:r>
                    <w:r>
                      <w:rPr>
                        <w:noProof/>
                        <w:lang w:eastAsia="en-GB"/>
                      </w:rPr>
                      <w:drawing>
                        <wp:inline distT="0" distB="0" distL="0" distR="0" wp14:anchorId="158FAD60" wp14:editId="43FAFA5E">
                          <wp:extent cx="1423369" cy="1640176"/>
                          <wp:effectExtent l="0" t="0" r="5715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BEBA8EAE-BF5A-486C-A8C5-ECC9F3942E4B}">
                                        <a14:imgProps xmlns:a14="http://schemas.microsoft.com/office/drawing/2010/main">
                                          <a14:imgLayer r:embed="rId2">
                                            <a14:imgEffect>
                                              <a14:colorTemperature colorTemp="5949"/>
                                            </a14:imgEffect>
                                            <a14:imgEffect>
                                              <a14:saturation sat="182000"/>
                                            </a14:imgEffect>
                                          </a14:imgLayer>
                                        </a14:imgProps>
                                      </a:ex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439684" cy="165897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27D7B24A" wp14:editId="18DF8D50">
              <wp:simplePos x="0" y="0"/>
              <wp:positionH relativeFrom="page">
                <wp:posOffset>2029460</wp:posOffset>
              </wp:positionH>
              <wp:positionV relativeFrom="paragraph">
                <wp:posOffset>659130</wp:posOffset>
              </wp:positionV>
              <wp:extent cx="5191125" cy="705485"/>
              <wp:effectExtent l="0" t="0" r="9525" b="0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91125" cy="7054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0137" w:rsidRDefault="00530137" w:rsidP="00D603F2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0070C1"/>
                              <w:sz w:val="25"/>
                              <w:szCs w:val="25"/>
                            </w:rPr>
                          </w:pPr>
                        </w:p>
                        <w:p w:rsidR="00530137" w:rsidRPr="005F7AC0" w:rsidRDefault="00530137" w:rsidP="003A5457">
                          <w:pPr>
                            <w:autoSpaceDE w:val="0"/>
                            <w:autoSpaceDN w:val="0"/>
                            <w:adjustRightInd w:val="0"/>
                            <w:spacing w:after="0" w:line="240" w:lineRule="auto"/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</w:pPr>
                          <w:r w:rsidRPr="005F7AC0"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>To find out more about volunteering with us,</w:t>
                          </w:r>
                          <w:r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 xml:space="preserve"> please contact the site ranger </w:t>
                          </w:r>
                          <w:r w:rsidRPr="005F7AC0"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 xml:space="preserve">on </w:t>
                          </w:r>
                          <w:r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5"/>
                            </w:rPr>
                            <w:t>01689 862 815</w:t>
                          </w:r>
                          <w:r w:rsidRPr="005F7AC0"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8"/>
                            </w:rPr>
                            <w:t>.</w:t>
                          </w:r>
                          <w:r>
                            <w:rPr>
                              <w:rFonts w:ascii="Arial" w:hAnsi="Arial" w:cs="Arial"/>
                              <w:color w:val="538135" w:themeColor="accent6" w:themeShade="BF"/>
                              <w:sz w:val="28"/>
                              <w:szCs w:val="28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7D7B24A" id="_x0000_s1027" type="#_x0000_t202" style="position:absolute;margin-left:159.8pt;margin-top:51.9pt;width:408.75pt;height:55.5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" stroked="f">
              <v:textbox>
                <w:txbxContent>
                  <w:p w:rsidR="00530137" w:rsidRDefault="00530137" w:rsidP="00D603F2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0070C1"/>
                        <w:sz w:val="25"/>
                        <w:szCs w:val="25"/>
                      </w:rPr>
                    </w:pPr>
                  </w:p>
                  <w:p w:rsidR="00530137" w:rsidRPr="005F7AC0" w:rsidRDefault="00530137" w:rsidP="003A5457">
                    <w:pPr>
                      <w:autoSpaceDE w:val="0"/>
                      <w:autoSpaceDN w:val="0"/>
                      <w:adjustRightInd w:val="0"/>
                      <w:spacing w:after="0" w:line="240" w:lineRule="auto"/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</w:pPr>
                    <w:r w:rsidRPr="005F7AC0"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>To find out more about volunteering with us,</w:t>
                    </w:r>
                    <w:r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 xml:space="preserve"> please contact the site ranger </w:t>
                    </w:r>
                    <w:r w:rsidRPr="005F7AC0"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 xml:space="preserve">on </w:t>
                    </w:r>
                    <w:r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5"/>
                      </w:rPr>
                      <w:t>01689 862 815</w:t>
                    </w:r>
                    <w:r w:rsidRPr="005F7AC0"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8"/>
                      </w:rPr>
                      <w:t>.</w:t>
                    </w:r>
                    <w:r>
                      <w:rPr>
                        <w:rFonts w:ascii="Arial" w:hAnsi="Arial" w:cs="Arial"/>
                        <w:color w:val="538135" w:themeColor="accent6" w:themeShade="BF"/>
                        <w:sz w:val="28"/>
                        <w:szCs w:val="28"/>
                      </w:rPr>
                      <w:t xml:space="preserve"> </w:t>
                    </w:r>
                  </w:p>
                </w:txbxContent>
              </v:textbox>
              <w10:wrap type="square" anchorx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45720" distB="45720" distL="114300" distR="114300" simplePos="0" relativeHeight="251665407" behindDoc="0" locked="0" layoutInCell="1" allowOverlap="1" wp14:anchorId="4AB5FBBB" wp14:editId="42871930">
              <wp:simplePos x="0" y="0"/>
              <wp:positionH relativeFrom="margin">
                <wp:align>right</wp:align>
              </wp:positionH>
              <wp:positionV relativeFrom="paragraph">
                <wp:posOffset>-281940</wp:posOffset>
              </wp:positionV>
              <wp:extent cx="5428615" cy="1190625"/>
              <wp:effectExtent l="0" t="0" r="635" b="9525"/>
              <wp:wrapSquare wrapText="bothSides"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28615" cy="11906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530137" w:rsidRPr="000B7BD7" w:rsidRDefault="00530137" w:rsidP="003A5457">
                          <w:pPr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</w:pPr>
                          <w:r w:rsidRPr="000B7BD7"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 xml:space="preserve">Friends of Darrick &amp; Newstead Woods Conservation Work Programme </w:t>
                          </w:r>
                        </w:p>
                        <w:p w:rsidR="00530137" w:rsidRPr="000B7BD7" w:rsidRDefault="00530137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44"/>
                              <w:szCs w:val="64"/>
                            </w:rPr>
                            <w:t>May-July 2024</w:t>
                          </w:r>
                        </w:p>
                        <w:p w:rsidR="00530137" w:rsidRDefault="00530137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:rsidR="00530137" w:rsidRDefault="00530137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:rsidR="00530137" w:rsidRDefault="00530137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:rsidR="00530137" w:rsidRPr="00D603F2" w:rsidRDefault="00530137" w:rsidP="00D603F2">
                          <w:pPr>
                            <w:jc w:val="center"/>
                            <w:rPr>
                              <w:rFonts w:ascii="Arial" w:hAnsi="Arial" w:cs="Arial"/>
                              <w:b/>
                              <w:color w:val="538135" w:themeColor="accent6" w:themeShade="BF"/>
                              <w:sz w:val="56"/>
                              <w:szCs w:val="64"/>
                            </w:rPr>
                          </w:pPr>
                        </w:p>
                        <w:p w:rsidR="00530137" w:rsidRPr="00D603F2" w:rsidRDefault="00530137">
                          <w:pPr>
                            <w:rPr>
                              <w:sz w:val="56"/>
                              <w:szCs w:val="6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AB5FBBB" id="_x0000_s1028" type="#_x0000_t202" style="position:absolute;margin-left:376.25pt;margin-top:-22.2pt;width:427.45pt;height:93.75pt;z-index:251665407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" stroked="f">
              <v:textbox>
                <w:txbxContent>
                  <w:p w:rsidR="00530137" w:rsidRPr="000B7BD7" w:rsidRDefault="00530137" w:rsidP="003A5457">
                    <w:pPr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</w:pPr>
                    <w:r w:rsidRPr="000B7BD7"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 xml:space="preserve">Friends of Darrick &amp; Newstead Woods Conservation Work Programme </w:t>
                    </w:r>
                  </w:p>
                  <w:p w:rsidR="00530137" w:rsidRPr="000B7BD7" w:rsidRDefault="00530137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</w:pPr>
                    <w:r>
                      <w:rPr>
                        <w:rFonts w:ascii="Arial" w:hAnsi="Arial" w:cs="Arial"/>
                        <w:b/>
                        <w:color w:val="538135" w:themeColor="accent6" w:themeShade="BF"/>
                        <w:sz w:val="44"/>
                        <w:szCs w:val="64"/>
                      </w:rPr>
                      <w:t>May-July 2024</w:t>
                    </w:r>
                  </w:p>
                  <w:p w:rsidR="00530137" w:rsidRDefault="00530137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:rsidR="00530137" w:rsidRDefault="00530137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:rsidR="00530137" w:rsidRDefault="00530137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:rsidR="00530137" w:rsidRPr="00D603F2" w:rsidRDefault="00530137" w:rsidP="00D603F2">
                    <w:pPr>
                      <w:jc w:val="center"/>
                      <w:rPr>
                        <w:rFonts w:ascii="Arial" w:hAnsi="Arial" w:cs="Arial"/>
                        <w:b/>
                        <w:color w:val="538135" w:themeColor="accent6" w:themeShade="BF"/>
                        <w:sz w:val="56"/>
                        <w:szCs w:val="64"/>
                      </w:rPr>
                    </w:pPr>
                  </w:p>
                  <w:p w:rsidR="00530137" w:rsidRPr="00D603F2" w:rsidRDefault="00530137">
                    <w:pPr>
                      <w:rPr>
                        <w:sz w:val="56"/>
                        <w:szCs w:val="64"/>
                      </w:rPr>
                    </w:pPr>
                  </w:p>
                </w:txbxContent>
              </v:textbox>
              <w10:wrap type="square" anchorx="margin"/>
            </v:shape>
          </w:pict>
        </mc:Fallback>
      </mc:AlternateContent>
    </w:r>
    <w:r>
      <w:ptab w:relativeTo="margin" w:alignment="center" w:leader="none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7"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03F2"/>
    <w:rsid w:val="000237B6"/>
    <w:rsid w:val="000246FF"/>
    <w:rsid w:val="000568BA"/>
    <w:rsid w:val="000B7BD7"/>
    <w:rsid w:val="0011273C"/>
    <w:rsid w:val="00126D19"/>
    <w:rsid w:val="001D0ED7"/>
    <w:rsid w:val="0026331B"/>
    <w:rsid w:val="002942EE"/>
    <w:rsid w:val="002C6D7D"/>
    <w:rsid w:val="002D46DD"/>
    <w:rsid w:val="00315B21"/>
    <w:rsid w:val="00335CB0"/>
    <w:rsid w:val="00370916"/>
    <w:rsid w:val="003A5457"/>
    <w:rsid w:val="00422E51"/>
    <w:rsid w:val="004430FF"/>
    <w:rsid w:val="00444F5F"/>
    <w:rsid w:val="0047607A"/>
    <w:rsid w:val="00530137"/>
    <w:rsid w:val="00573026"/>
    <w:rsid w:val="005F081C"/>
    <w:rsid w:val="005F7AC0"/>
    <w:rsid w:val="006C08EE"/>
    <w:rsid w:val="0071219A"/>
    <w:rsid w:val="00766F76"/>
    <w:rsid w:val="007829CB"/>
    <w:rsid w:val="007B4FD2"/>
    <w:rsid w:val="008832E1"/>
    <w:rsid w:val="00885F8F"/>
    <w:rsid w:val="00893134"/>
    <w:rsid w:val="008C7C4E"/>
    <w:rsid w:val="0095675D"/>
    <w:rsid w:val="009822E7"/>
    <w:rsid w:val="009B7368"/>
    <w:rsid w:val="00A54DD8"/>
    <w:rsid w:val="00A90F60"/>
    <w:rsid w:val="00AC1329"/>
    <w:rsid w:val="00B12B62"/>
    <w:rsid w:val="00B908BA"/>
    <w:rsid w:val="00C161DE"/>
    <w:rsid w:val="00C9536F"/>
    <w:rsid w:val="00CD33E8"/>
    <w:rsid w:val="00CE31A7"/>
    <w:rsid w:val="00D603F2"/>
    <w:rsid w:val="00D63C18"/>
    <w:rsid w:val="00D927DF"/>
    <w:rsid w:val="00D9772E"/>
    <w:rsid w:val="00E0139C"/>
    <w:rsid w:val="00E04C53"/>
    <w:rsid w:val="00EA644C"/>
    <w:rsid w:val="00EF579E"/>
    <w:rsid w:val="00F216C1"/>
    <w:rsid w:val="00F81D0B"/>
    <w:rsid w:val="00FA16B7"/>
    <w:rsid w:val="00FD79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0C6B81B-E066-41CB-9B26-4DD87EFF5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603F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60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603F2"/>
  </w:style>
  <w:style w:type="paragraph" w:styleId="Footer">
    <w:name w:val="footer"/>
    <w:basedOn w:val="Normal"/>
    <w:link w:val="FooterChar"/>
    <w:uiPriority w:val="99"/>
    <w:unhideWhenUsed/>
    <w:rsid w:val="00D603F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603F2"/>
  </w:style>
  <w:style w:type="table" w:styleId="TableGrid">
    <w:name w:val="Table Grid"/>
    <w:basedOn w:val="TableNormal"/>
    <w:uiPriority w:val="39"/>
    <w:rsid w:val="00D603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829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829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https://cdn.evbuc.com/eventlogos/88553639/bromleylogosmaller.jpg" TargetMode="External"/><Relationship Id="rId1" Type="http://schemas.openxmlformats.org/officeDocument/2006/relationships/image" Target="media/image2.jpeg"/><Relationship Id="rId4" Type="http://schemas.openxmlformats.org/officeDocument/2006/relationships/image" Target="https://cdn.evbuc.com/eventlogos/88553639/bromleylogosmaller.jpg" TargetMode="Externa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CF8F5-A010-4691-9ED1-34771FB3EE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E3A813B3</Template>
  <TotalTime>0</TotalTime>
  <Pages>1</Pages>
  <Words>227</Words>
  <Characters>1295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Angela Wood</dc:creator>
  <cp:keywords/>
  <dc:description/>
  <cp:lastModifiedBy>Irena Bennett</cp:lastModifiedBy>
  <cp:revision>2</cp:revision>
  <cp:lastPrinted>2024-04-30T10:16:00Z</cp:lastPrinted>
  <dcterms:created xsi:type="dcterms:W3CDTF">2024-04-30T10:18:00Z</dcterms:created>
  <dcterms:modified xsi:type="dcterms:W3CDTF">2024-04-30T10:18:00Z</dcterms:modified>
</cp:coreProperties>
</file>